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BFB2" w14:textId="77777777" w:rsidR="00E07753" w:rsidRPr="006C2B2A" w:rsidRDefault="00E122A9" w:rsidP="00CF4DBB">
      <w:pPr>
        <w:spacing w:after="0" w:line="240" w:lineRule="auto"/>
        <w:jc w:val="right"/>
        <w:rPr>
          <w:rFonts w:ascii="Arial" w:hAnsi="Arial" w:cs="Arial"/>
          <w:b/>
        </w:rPr>
      </w:pPr>
      <w:r w:rsidRPr="006C2B2A">
        <w:rPr>
          <w:rFonts w:ascii="Arial" w:hAnsi="Arial" w:cs="Arial"/>
          <w:b/>
        </w:rPr>
        <w:t>Role Outline</w:t>
      </w:r>
    </w:p>
    <w:p w14:paraId="5E10BD12" w14:textId="77777777" w:rsidR="003A78C2" w:rsidRPr="006C2B2A" w:rsidRDefault="003A78C2" w:rsidP="003A78C2">
      <w:pPr>
        <w:rPr>
          <w:rStyle w:val="Strong"/>
          <w:rFonts w:ascii="Arial" w:eastAsiaTheme="minorHAnsi" w:hAnsi="Arial" w:cs="Arial"/>
          <w:b w:val="0"/>
          <w:bCs w:val="0"/>
          <w:lang w:eastAsia="en-US"/>
        </w:rPr>
      </w:pPr>
      <w:r w:rsidRPr="006C2B2A">
        <w:rPr>
          <w:rStyle w:val="Strong"/>
          <w:rFonts w:ascii="Arial" w:hAnsi="Arial" w:cs="Arial"/>
        </w:rPr>
        <w:t>Role Title: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  <w:t>Volunteer Shop Assistant</w:t>
      </w:r>
      <w:r w:rsidRPr="006C2B2A">
        <w:rPr>
          <w:rFonts w:ascii="Arial" w:hAnsi="Arial" w:cs="Arial"/>
        </w:rPr>
        <w:br/>
      </w:r>
      <w:r w:rsidRPr="006C2B2A">
        <w:rPr>
          <w:rStyle w:val="Strong"/>
          <w:rFonts w:ascii="Arial" w:hAnsi="Arial" w:cs="Arial"/>
        </w:rPr>
        <w:t>Location: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  <w:t>Regenerage Shop (various locations)</w:t>
      </w:r>
      <w:r w:rsidRPr="006C2B2A">
        <w:rPr>
          <w:rFonts w:ascii="Arial" w:hAnsi="Arial" w:cs="Arial"/>
        </w:rPr>
        <w:br/>
      </w:r>
      <w:r w:rsidRPr="006C2B2A">
        <w:rPr>
          <w:rStyle w:val="Strong"/>
          <w:rFonts w:ascii="Arial" w:hAnsi="Arial" w:cs="Arial"/>
        </w:rPr>
        <w:t>Reports to: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</w:r>
      <w:r w:rsidR="006C2B2A">
        <w:rPr>
          <w:rFonts w:ascii="Arial" w:hAnsi="Arial" w:cs="Arial"/>
        </w:rPr>
        <w:t>Shop Manager/</w:t>
      </w:r>
      <w:r w:rsidRPr="006C2B2A">
        <w:rPr>
          <w:rFonts w:ascii="Arial" w:hAnsi="Arial" w:cs="Arial"/>
        </w:rPr>
        <w:t>Assistant Manager</w:t>
      </w:r>
      <w:r w:rsidR="006C2B2A">
        <w:rPr>
          <w:rFonts w:ascii="Arial" w:hAnsi="Arial" w:cs="Arial"/>
        </w:rPr>
        <w:t>/</w:t>
      </w:r>
      <w:r w:rsidRPr="006C2B2A">
        <w:rPr>
          <w:rFonts w:ascii="Arial" w:hAnsi="Arial" w:cs="Arial"/>
        </w:rPr>
        <w:t xml:space="preserve">Shop Assistant </w:t>
      </w:r>
      <w:r w:rsidRPr="006C2B2A">
        <w:rPr>
          <w:rFonts w:ascii="Arial" w:hAnsi="Arial" w:cs="Arial"/>
        </w:rPr>
        <w:br/>
      </w:r>
      <w:r w:rsidRPr="006C2B2A">
        <w:rPr>
          <w:rStyle w:val="Strong"/>
          <w:rFonts w:ascii="Arial" w:hAnsi="Arial" w:cs="Arial"/>
        </w:rPr>
        <w:t>Hours: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  <w:t>Flexible – Shifts are flexible</w:t>
      </w:r>
    </w:p>
    <w:p w14:paraId="4332383A" w14:textId="77777777" w:rsidR="0043112E" w:rsidRPr="006C2B2A" w:rsidRDefault="008A2277" w:rsidP="00B634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1EC726E7">
          <v:rect id="_x0000_i1025" style="width:0;height:1.5pt" o:hralign="center" o:hrstd="t" o:hr="t" fillcolor="#a0a0a0" stroked="f"/>
        </w:pict>
      </w:r>
    </w:p>
    <w:p w14:paraId="78A3D6FE" w14:textId="77777777" w:rsidR="003353F5" w:rsidRPr="006C2B2A" w:rsidRDefault="00A635F9" w:rsidP="00B634FD">
      <w:pPr>
        <w:spacing w:after="0" w:line="240" w:lineRule="auto"/>
        <w:rPr>
          <w:rFonts w:ascii="Arial" w:hAnsi="Arial" w:cs="Arial"/>
          <w:b/>
        </w:rPr>
      </w:pPr>
      <w:r w:rsidRPr="006C2B2A">
        <w:rPr>
          <w:rFonts w:ascii="Arial" w:hAnsi="Arial" w:cs="Arial"/>
          <w:b/>
        </w:rPr>
        <w:t>Purpose of the role</w:t>
      </w:r>
    </w:p>
    <w:p w14:paraId="407BCAE1" w14:textId="77777777" w:rsidR="00A635F9" w:rsidRPr="006C2B2A" w:rsidRDefault="00A635F9" w:rsidP="00B634FD">
      <w:pPr>
        <w:spacing w:after="0" w:line="240" w:lineRule="auto"/>
        <w:rPr>
          <w:rFonts w:ascii="Arial" w:hAnsi="Arial" w:cs="Arial"/>
          <w:b/>
        </w:rPr>
      </w:pPr>
    </w:p>
    <w:p w14:paraId="6822F646" w14:textId="77777777" w:rsidR="003A78C2" w:rsidRPr="006C2B2A" w:rsidRDefault="003A78C2" w:rsidP="003A78C2">
      <w:pPr>
        <w:spacing w:before="120" w:after="120"/>
        <w:contextualSpacing/>
        <w:rPr>
          <w:rFonts w:ascii="Arial" w:hAnsi="Arial" w:cs="Arial"/>
        </w:rPr>
      </w:pPr>
      <w:r w:rsidRPr="006C2B2A">
        <w:rPr>
          <w:rFonts w:ascii="Arial" w:hAnsi="Arial" w:cs="Arial"/>
        </w:rPr>
        <w:t>To support the day-to-day running of the shop, helping to raise vital funds that enable Regenerage to deliver services for older people, carers, and families.</w:t>
      </w:r>
    </w:p>
    <w:p w14:paraId="204EC1C9" w14:textId="77777777" w:rsidR="00A704F8" w:rsidRPr="006C2B2A" w:rsidRDefault="008A2277" w:rsidP="00B634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592C1F51">
          <v:rect id="_x0000_i1026" style="width:0;height:1.5pt" o:hralign="center" o:hrstd="t" o:hr="t" fillcolor="#a0a0a0" stroked="f"/>
        </w:pict>
      </w:r>
    </w:p>
    <w:p w14:paraId="086CF425" w14:textId="77777777" w:rsidR="00B46D48" w:rsidRPr="006C2B2A" w:rsidRDefault="00603498" w:rsidP="00B634FD">
      <w:pPr>
        <w:spacing w:after="0" w:line="240" w:lineRule="auto"/>
        <w:rPr>
          <w:rFonts w:ascii="Arial" w:hAnsi="Arial" w:cs="Arial"/>
          <w:b/>
        </w:rPr>
      </w:pPr>
      <w:r w:rsidRPr="006C2B2A">
        <w:rPr>
          <w:rFonts w:ascii="Arial" w:hAnsi="Arial" w:cs="Arial"/>
          <w:b/>
        </w:rPr>
        <w:t>Main R</w:t>
      </w:r>
      <w:r w:rsidR="00B46D48" w:rsidRPr="006C2B2A">
        <w:rPr>
          <w:rFonts w:ascii="Arial" w:hAnsi="Arial" w:cs="Arial"/>
          <w:b/>
        </w:rPr>
        <w:t>esponsibilities</w:t>
      </w:r>
    </w:p>
    <w:p w14:paraId="56DEE4CA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Provide a warm and friendly welcome to customers.</w:t>
      </w:r>
    </w:p>
    <w:p w14:paraId="3FFBFFCF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Serve customers at the till, handle cash and card payments.</w:t>
      </w:r>
    </w:p>
    <w:p w14:paraId="41918DA7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Sort, price, and display donated goods.</w:t>
      </w:r>
    </w:p>
    <w:p w14:paraId="07F41743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Keep the shop floor clean, tidy, and well-presented.</w:t>
      </w:r>
    </w:p>
    <w:p w14:paraId="3A2D25C7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Assist with stock rotation and replenishment.</w:t>
      </w:r>
    </w:p>
    <w:p w14:paraId="710F2539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Help create eye-catching window and shop displays.</w:t>
      </w:r>
    </w:p>
    <w:p w14:paraId="6D13E50E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Promote Gift Aid to donors.</w:t>
      </w:r>
    </w:p>
    <w:p w14:paraId="2F4732E9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Work as part of a team with staff and other volunteers.</w:t>
      </w:r>
    </w:p>
    <w:p w14:paraId="5978F2FA" w14:textId="77777777" w:rsidR="003A78C2" w:rsidRPr="006C2B2A" w:rsidRDefault="003A78C2" w:rsidP="003A78C2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Follow health and safety, safeguarding, and data protection guidelines.</w:t>
      </w:r>
    </w:p>
    <w:p w14:paraId="100E54F6" w14:textId="77777777" w:rsidR="003A78C2" w:rsidRPr="006C2B2A" w:rsidRDefault="003A78C2" w:rsidP="003A78C2">
      <w:pPr>
        <w:spacing w:before="120" w:after="120"/>
        <w:contextualSpacing/>
        <w:rPr>
          <w:rFonts w:ascii="Arial" w:hAnsi="Arial" w:cs="Arial"/>
        </w:rPr>
      </w:pPr>
    </w:p>
    <w:p w14:paraId="10DE29AD" w14:textId="77777777" w:rsidR="003A78C2" w:rsidRPr="006C2B2A" w:rsidRDefault="003A78C2" w:rsidP="003A78C2">
      <w:pPr>
        <w:spacing w:before="120" w:after="120"/>
        <w:contextualSpacing/>
        <w:rPr>
          <w:rFonts w:ascii="Arial" w:hAnsi="Arial" w:cs="Arial"/>
          <w:b/>
        </w:rPr>
      </w:pPr>
      <w:r w:rsidRPr="006C2B2A">
        <w:rPr>
          <w:rFonts w:ascii="Arial" w:hAnsi="Arial" w:cs="Arial"/>
          <w:b/>
        </w:rPr>
        <w:t>Skills and Qualities Needed</w:t>
      </w:r>
    </w:p>
    <w:p w14:paraId="35F19030" w14:textId="77777777" w:rsidR="003A78C2" w:rsidRPr="006C2B2A" w:rsidRDefault="003A78C2" w:rsidP="003A78C2">
      <w:pPr>
        <w:pStyle w:val="ListParagraph"/>
        <w:numPr>
          <w:ilvl w:val="0"/>
          <w:numId w:val="22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Friendly, approachable, and willing to help.</w:t>
      </w:r>
    </w:p>
    <w:p w14:paraId="0F356013" w14:textId="77777777" w:rsidR="003A78C2" w:rsidRPr="006C2B2A" w:rsidRDefault="003A78C2" w:rsidP="003A78C2">
      <w:pPr>
        <w:pStyle w:val="ListParagraph"/>
        <w:numPr>
          <w:ilvl w:val="0"/>
          <w:numId w:val="22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Reliable and flexible.</w:t>
      </w:r>
    </w:p>
    <w:p w14:paraId="0DB37C31" w14:textId="77777777" w:rsidR="003A78C2" w:rsidRPr="006C2B2A" w:rsidRDefault="003A78C2" w:rsidP="003A78C2">
      <w:pPr>
        <w:pStyle w:val="ListParagraph"/>
        <w:numPr>
          <w:ilvl w:val="0"/>
          <w:numId w:val="22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Good communication and teamwork skills.</w:t>
      </w:r>
    </w:p>
    <w:p w14:paraId="39B01BA0" w14:textId="77777777" w:rsidR="003A78C2" w:rsidRPr="006C2B2A" w:rsidRDefault="0085191B" w:rsidP="003A78C2">
      <w:pPr>
        <w:pStyle w:val="ListParagraph"/>
        <w:numPr>
          <w:ilvl w:val="0"/>
          <w:numId w:val="22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Honest and trustworthy.</w:t>
      </w:r>
    </w:p>
    <w:p w14:paraId="342088F7" w14:textId="77777777" w:rsidR="003A78C2" w:rsidRPr="006C2B2A" w:rsidRDefault="003A78C2" w:rsidP="003A78C2">
      <w:pPr>
        <w:pStyle w:val="ListParagraph"/>
        <w:numPr>
          <w:ilvl w:val="0"/>
          <w:numId w:val="22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No experience needed – full training will be provided.</w:t>
      </w:r>
    </w:p>
    <w:p w14:paraId="5F333C47" w14:textId="77777777" w:rsidR="003A78C2" w:rsidRPr="006C2B2A" w:rsidRDefault="003A78C2" w:rsidP="003A78C2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4B9C53BF" w14:textId="77777777" w:rsidR="003A78C2" w:rsidRPr="006C2B2A" w:rsidRDefault="003A78C2" w:rsidP="003A78C2">
      <w:pPr>
        <w:spacing w:before="120" w:after="120"/>
        <w:contextualSpacing/>
        <w:rPr>
          <w:rFonts w:ascii="Arial" w:hAnsi="Arial" w:cs="Arial"/>
          <w:b/>
        </w:rPr>
      </w:pPr>
      <w:r w:rsidRPr="006C2B2A">
        <w:rPr>
          <w:rFonts w:ascii="Arial" w:hAnsi="Arial" w:cs="Arial"/>
          <w:b/>
        </w:rPr>
        <w:t>What You’ll Gain</w:t>
      </w:r>
    </w:p>
    <w:p w14:paraId="4745AC10" w14:textId="77777777" w:rsidR="003A78C2" w:rsidRPr="006C2B2A" w:rsidRDefault="003A78C2" w:rsidP="003A78C2">
      <w:pPr>
        <w:pStyle w:val="ListParagraph"/>
        <w:numPr>
          <w:ilvl w:val="0"/>
          <w:numId w:val="24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Experience in retail, customer service, and teamwork.</w:t>
      </w:r>
    </w:p>
    <w:p w14:paraId="56E6CE4F" w14:textId="77777777" w:rsidR="003A78C2" w:rsidRPr="006C2B2A" w:rsidRDefault="003A78C2" w:rsidP="003A78C2">
      <w:pPr>
        <w:pStyle w:val="ListParagraph"/>
        <w:numPr>
          <w:ilvl w:val="0"/>
          <w:numId w:val="24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Opportunity to develop confidence and new skills.</w:t>
      </w:r>
    </w:p>
    <w:p w14:paraId="6F858723" w14:textId="77777777" w:rsidR="003A78C2" w:rsidRPr="006C2B2A" w:rsidRDefault="003A78C2" w:rsidP="003A78C2">
      <w:pPr>
        <w:pStyle w:val="ListParagraph"/>
        <w:numPr>
          <w:ilvl w:val="0"/>
          <w:numId w:val="24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A chance to meet new people and be part of a supportive team.</w:t>
      </w:r>
    </w:p>
    <w:p w14:paraId="709E2CC4" w14:textId="77777777" w:rsidR="003A78C2" w:rsidRPr="006C2B2A" w:rsidRDefault="003A78C2" w:rsidP="003A78C2">
      <w:pPr>
        <w:pStyle w:val="ListParagraph"/>
        <w:numPr>
          <w:ilvl w:val="0"/>
          <w:numId w:val="24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The satisfaction of knowing your time directly supports local people.</w:t>
      </w:r>
    </w:p>
    <w:p w14:paraId="7F28607F" w14:textId="77777777" w:rsidR="00AB074D" w:rsidRPr="006C2B2A" w:rsidRDefault="003A78C2" w:rsidP="00AB074D">
      <w:pPr>
        <w:pStyle w:val="ListParagraph"/>
        <w:numPr>
          <w:ilvl w:val="0"/>
          <w:numId w:val="24"/>
        </w:numPr>
        <w:spacing w:before="120" w:after="120" w:line="240" w:lineRule="auto"/>
        <w:rPr>
          <w:rFonts w:ascii="Arial" w:hAnsi="Arial" w:cs="Arial"/>
        </w:rPr>
      </w:pPr>
      <w:r w:rsidRPr="006C2B2A">
        <w:rPr>
          <w:rFonts w:ascii="Arial" w:hAnsi="Arial" w:cs="Arial"/>
        </w:rPr>
        <w:t>Out-of-pocket expenses reimbursed</w:t>
      </w:r>
      <w:r w:rsidR="001B626F" w:rsidRPr="006C2B2A">
        <w:rPr>
          <w:rFonts w:ascii="Arial" w:hAnsi="Arial" w:cs="Arial"/>
        </w:rPr>
        <w:t xml:space="preserve"> within the local area. </w:t>
      </w:r>
    </w:p>
    <w:p w14:paraId="4B0AEDBC" w14:textId="77777777" w:rsidR="001B626F" w:rsidRPr="006C2B2A" w:rsidRDefault="001B626F" w:rsidP="001B626F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7D4F1A0A" w14:textId="77777777" w:rsidR="003A78C2" w:rsidRPr="006C2B2A" w:rsidRDefault="003A78C2" w:rsidP="00AB074D">
      <w:pPr>
        <w:rPr>
          <w:rFonts w:ascii="Arial" w:eastAsiaTheme="minorHAnsi" w:hAnsi="Arial" w:cs="Arial"/>
          <w:b/>
          <w:lang w:eastAsia="en-US"/>
        </w:rPr>
      </w:pPr>
      <w:r w:rsidRPr="006C2B2A">
        <w:rPr>
          <w:rFonts w:ascii="Arial" w:eastAsiaTheme="minorHAnsi" w:hAnsi="Arial" w:cs="Arial"/>
          <w:b/>
          <w:lang w:eastAsia="en-US"/>
        </w:rPr>
        <w:t>Additional Notes</w:t>
      </w:r>
    </w:p>
    <w:p w14:paraId="5EA6DC2E" w14:textId="77777777" w:rsidR="003A78C2" w:rsidRPr="006C2B2A" w:rsidRDefault="002C4097" w:rsidP="003A78C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6C2B2A">
        <w:rPr>
          <w:rFonts w:ascii="Arial" w:hAnsi="Arial" w:cs="Arial"/>
        </w:rPr>
        <w:t>Must</w:t>
      </w:r>
      <w:r w:rsidR="003A78C2" w:rsidRPr="006C2B2A">
        <w:rPr>
          <w:rFonts w:ascii="Arial" w:hAnsi="Arial" w:cs="Arial"/>
        </w:rPr>
        <w:t xml:space="preserve"> be aged</w:t>
      </w:r>
      <w:r w:rsidR="0085191B">
        <w:rPr>
          <w:rFonts w:ascii="Arial" w:hAnsi="Arial" w:cs="Arial"/>
        </w:rPr>
        <w:t xml:space="preserve"> over 18 years</w:t>
      </w:r>
      <w:r w:rsidR="003A78C2" w:rsidRPr="006C2B2A">
        <w:rPr>
          <w:rFonts w:ascii="Arial" w:hAnsi="Arial" w:cs="Arial"/>
        </w:rPr>
        <w:t>.</w:t>
      </w:r>
    </w:p>
    <w:p w14:paraId="4259B5F0" w14:textId="77777777" w:rsidR="003A78C2" w:rsidRPr="006C2B2A" w:rsidRDefault="0085191B" w:rsidP="003A78C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Required</w:t>
      </w:r>
      <w:r w:rsidR="003A78C2" w:rsidRPr="006C2B2A">
        <w:rPr>
          <w:rFonts w:ascii="Arial" w:hAnsi="Arial" w:cs="Arial"/>
        </w:rPr>
        <w:t xml:space="preserve"> to have a DBS check, which is funded by the </w:t>
      </w:r>
      <w:r w:rsidR="002C4097" w:rsidRPr="006C2B2A">
        <w:rPr>
          <w:rFonts w:ascii="Arial" w:hAnsi="Arial" w:cs="Arial"/>
        </w:rPr>
        <w:t>organisation</w:t>
      </w:r>
      <w:r w:rsidR="003A78C2" w:rsidRPr="006C2B2A">
        <w:rPr>
          <w:rFonts w:ascii="Arial" w:hAnsi="Arial" w:cs="Arial"/>
        </w:rPr>
        <w:t>.</w:t>
      </w:r>
    </w:p>
    <w:p w14:paraId="06A5A13E" w14:textId="77777777" w:rsidR="00C2306E" w:rsidRPr="006C2B2A" w:rsidRDefault="00A635F9" w:rsidP="003A78C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6C2B2A">
        <w:rPr>
          <w:rFonts w:ascii="Arial" w:hAnsi="Arial" w:cs="Arial"/>
        </w:rPr>
        <w:t>Expected</w:t>
      </w:r>
      <w:r w:rsidR="00C2306E" w:rsidRPr="006C2B2A">
        <w:rPr>
          <w:rFonts w:ascii="Arial" w:hAnsi="Arial" w:cs="Arial"/>
        </w:rPr>
        <w:t xml:space="preserve"> to</w:t>
      </w:r>
      <w:r w:rsidR="0085191B">
        <w:rPr>
          <w:rFonts w:ascii="Arial" w:hAnsi="Arial" w:cs="Arial"/>
        </w:rPr>
        <w:t xml:space="preserve"> undertake training, including following</w:t>
      </w:r>
      <w:r w:rsidR="00C2306E" w:rsidRPr="006C2B2A">
        <w:rPr>
          <w:rFonts w:ascii="Arial" w:hAnsi="Arial" w:cs="Arial"/>
        </w:rPr>
        <w:t xml:space="preserve"> policy and procedure.</w:t>
      </w:r>
    </w:p>
    <w:p w14:paraId="1B276DF7" w14:textId="77777777" w:rsidR="003A78C2" w:rsidRPr="006C2B2A" w:rsidRDefault="00A635F9" w:rsidP="003A78C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6C2B2A">
        <w:rPr>
          <w:rFonts w:ascii="Arial" w:hAnsi="Arial" w:cs="Arial"/>
        </w:rPr>
        <w:t xml:space="preserve">Expected </w:t>
      </w:r>
      <w:r w:rsidR="002C4097" w:rsidRPr="006C2B2A">
        <w:rPr>
          <w:rFonts w:ascii="Arial" w:hAnsi="Arial" w:cs="Arial"/>
        </w:rPr>
        <w:t>to</w:t>
      </w:r>
      <w:r w:rsidR="003A78C2" w:rsidRPr="006C2B2A">
        <w:rPr>
          <w:rFonts w:ascii="Arial" w:hAnsi="Arial" w:cs="Arial"/>
        </w:rPr>
        <w:t xml:space="preserve"> demonstrate a commitment to the mission, vision and values of the organisation. </w:t>
      </w:r>
    </w:p>
    <w:p w14:paraId="52B2572C" w14:textId="77777777" w:rsidR="000772CD" w:rsidRPr="0085191B" w:rsidRDefault="00A635F9" w:rsidP="00AB074D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Theme="minorHAnsi" w:hAnsi="Arial" w:cs="Arial"/>
          <w:lang w:eastAsia="en-US"/>
        </w:rPr>
      </w:pPr>
      <w:r w:rsidRPr="006C2B2A">
        <w:rPr>
          <w:rFonts w:ascii="Arial" w:hAnsi="Arial" w:cs="Arial"/>
        </w:rPr>
        <w:t>Expected</w:t>
      </w:r>
      <w:r w:rsidR="003A78C2" w:rsidRPr="006C2B2A">
        <w:rPr>
          <w:rFonts w:ascii="Arial" w:hAnsi="Arial" w:cs="Arial"/>
        </w:rPr>
        <w:t xml:space="preserve"> </w:t>
      </w:r>
      <w:r w:rsidR="002C4097" w:rsidRPr="006C2B2A">
        <w:rPr>
          <w:rFonts w:ascii="Arial" w:hAnsi="Arial" w:cs="Arial"/>
        </w:rPr>
        <w:t>to</w:t>
      </w:r>
      <w:r w:rsidR="003A78C2" w:rsidRPr="006C2B2A">
        <w:rPr>
          <w:rFonts w:ascii="Arial" w:hAnsi="Arial" w:cs="Arial"/>
        </w:rPr>
        <w:t xml:space="preserve"> demonstrate professionalism, whilst having a positive and enthusiastic attitude.</w:t>
      </w:r>
    </w:p>
    <w:sectPr w:rsidR="000772CD" w:rsidRPr="0085191B" w:rsidSect="00AB074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5BE6D" w14:textId="77777777" w:rsidR="008A2277" w:rsidRDefault="008A2277" w:rsidP="00562CDE">
      <w:pPr>
        <w:spacing w:after="0" w:line="240" w:lineRule="auto"/>
      </w:pPr>
      <w:r>
        <w:separator/>
      </w:r>
    </w:p>
  </w:endnote>
  <w:endnote w:type="continuationSeparator" w:id="0">
    <w:p w14:paraId="073BF8B0" w14:textId="77777777" w:rsidR="008A2277" w:rsidRDefault="008A2277" w:rsidP="0056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FAA2" w14:textId="77777777" w:rsidR="001D4924" w:rsidRPr="00D126CB" w:rsidRDefault="00D126CB" w:rsidP="00D126CB">
    <w:pPr>
      <w:pStyle w:val="Footer"/>
      <w:rPr>
        <w:rFonts w:ascii="Arial" w:hAnsi="Arial" w:cs="Arial"/>
        <w:sz w:val="24"/>
        <w:szCs w:val="24"/>
      </w:rPr>
    </w:pPr>
    <w:r>
      <w:tab/>
    </w:r>
    <w:r>
      <w:tab/>
    </w:r>
    <w:r>
      <w:tab/>
    </w:r>
    <w:r>
      <w:tab/>
    </w:r>
    <w:r w:rsidRPr="00D126CB">
      <w:rPr>
        <w:rFonts w:ascii="Arial" w:hAnsi="Arial" w:cs="Arial"/>
        <w:sz w:val="24"/>
        <w:szCs w:val="24"/>
      </w:rPr>
      <w:t xml:space="preserve">Page </w:t>
    </w:r>
    <w:r w:rsidRPr="00D126CB">
      <w:rPr>
        <w:rFonts w:ascii="Arial" w:hAnsi="Arial" w:cs="Arial"/>
        <w:b/>
        <w:bCs/>
        <w:sz w:val="24"/>
        <w:szCs w:val="24"/>
      </w:rPr>
      <w:fldChar w:fldCharType="begin"/>
    </w:r>
    <w:r w:rsidRPr="00D126CB">
      <w:rPr>
        <w:rFonts w:ascii="Arial" w:hAnsi="Arial" w:cs="Arial"/>
        <w:b/>
        <w:bCs/>
        <w:sz w:val="24"/>
        <w:szCs w:val="24"/>
      </w:rPr>
      <w:instrText xml:space="preserve"> PAGE  \* Arabic  \* MERGEFORMAT </w:instrText>
    </w:r>
    <w:r w:rsidRPr="00D126CB">
      <w:rPr>
        <w:rFonts w:ascii="Arial" w:hAnsi="Arial" w:cs="Arial"/>
        <w:b/>
        <w:bCs/>
        <w:sz w:val="24"/>
        <w:szCs w:val="24"/>
      </w:rPr>
      <w:fldChar w:fldCharType="separate"/>
    </w:r>
    <w:r w:rsidR="006C2B2A">
      <w:rPr>
        <w:rFonts w:ascii="Arial" w:hAnsi="Arial" w:cs="Arial"/>
        <w:b/>
        <w:bCs/>
        <w:noProof/>
        <w:sz w:val="24"/>
        <w:szCs w:val="24"/>
      </w:rPr>
      <w:t>2</w:t>
    </w:r>
    <w:r w:rsidRPr="00D126CB">
      <w:rPr>
        <w:rFonts w:ascii="Arial" w:hAnsi="Arial" w:cs="Arial"/>
        <w:b/>
        <w:bCs/>
        <w:sz w:val="24"/>
        <w:szCs w:val="24"/>
      </w:rPr>
      <w:fldChar w:fldCharType="end"/>
    </w:r>
    <w:r w:rsidRPr="00D126CB">
      <w:rPr>
        <w:rFonts w:ascii="Arial" w:hAnsi="Arial" w:cs="Arial"/>
        <w:sz w:val="24"/>
        <w:szCs w:val="24"/>
      </w:rPr>
      <w:t xml:space="preserve"> of </w:t>
    </w:r>
    <w:r w:rsidRPr="00D126CB">
      <w:rPr>
        <w:rFonts w:ascii="Arial" w:hAnsi="Arial" w:cs="Arial"/>
        <w:b/>
        <w:bCs/>
        <w:sz w:val="24"/>
        <w:szCs w:val="24"/>
      </w:rPr>
      <w:fldChar w:fldCharType="begin"/>
    </w:r>
    <w:r w:rsidRPr="00D126CB">
      <w:rPr>
        <w:rFonts w:ascii="Arial" w:hAnsi="Arial" w:cs="Arial"/>
        <w:b/>
        <w:bCs/>
        <w:sz w:val="24"/>
        <w:szCs w:val="24"/>
      </w:rPr>
      <w:instrText xml:space="preserve"> NUMPAGES  \* Arabic  \* MERGEFORMAT </w:instrText>
    </w:r>
    <w:r w:rsidRPr="00D126CB">
      <w:rPr>
        <w:rFonts w:ascii="Arial" w:hAnsi="Arial" w:cs="Arial"/>
        <w:b/>
        <w:bCs/>
        <w:sz w:val="24"/>
        <w:szCs w:val="24"/>
      </w:rPr>
      <w:fldChar w:fldCharType="separate"/>
    </w:r>
    <w:r w:rsidR="006C2B2A">
      <w:rPr>
        <w:rFonts w:ascii="Arial" w:hAnsi="Arial" w:cs="Arial"/>
        <w:b/>
        <w:bCs/>
        <w:noProof/>
        <w:sz w:val="24"/>
        <w:szCs w:val="24"/>
      </w:rPr>
      <w:t>2</w:t>
    </w:r>
    <w:r w:rsidRPr="00D126CB">
      <w:rPr>
        <w:rFonts w:ascii="Arial" w:hAnsi="Arial" w:cs="Arial"/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F172C6" w:rsidRPr="00AB074D" w14:paraId="6B6E1088" w14:textId="77777777" w:rsidTr="00F172C6">
      <w:tc>
        <w:tcPr>
          <w:tcW w:w="4508" w:type="dxa"/>
        </w:tcPr>
        <w:p w14:paraId="375170C7" w14:textId="77777777" w:rsidR="00F172C6" w:rsidRPr="00AB074D" w:rsidRDefault="007507FC" w:rsidP="007507FC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 xml:space="preserve">Last saved by: 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LASTSAVEDBY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separate"/>
          </w:r>
          <w:r w:rsidR="0086005F">
            <w:rPr>
              <w:rFonts w:ascii="Arial" w:hAnsi="Arial" w:cs="Arial"/>
              <w:noProof/>
              <w:sz w:val="18"/>
              <w:szCs w:val="20"/>
            </w:rPr>
            <w:t>Bangee, Misbah</w: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  <w:r w:rsidR="00AB074D">
            <w:rPr>
              <w:rFonts w:ascii="Arial" w:hAnsi="Arial" w:cs="Arial"/>
              <w:sz w:val="18"/>
              <w:szCs w:val="20"/>
            </w:rPr>
            <w:fldChar w:fldCharType="begin"/>
          </w:r>
          <w:r w:rsidR="00AB074D">
            <w:rPr>
              <w:rFonts w:ascii="Arial" w:hAnsi="Arial" w:cs="Arial"/>
              <w:sz w:val="18"/>
              <w:szCs w:val="20"/>
            </w:rPr>
            <w:instrText xml:space="preserve"> TITLE  \* Caps  \* MERGEFORMAT </w:instrText>
          </w:r>
          <w:r w:rsidR="00AB074D"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4A604CC5" w14:textId="77777777" w:rsidR="00F172C6" w:rsidRPr="00AB074D" w:rsidRDefault="007507FC" w:rsidP="007507FC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date</w:t>
          </w:r>
          <w:r w:rsidR="00F172C6" w:rsidRPr="00AB074D">
            <w:rPr>
              <w:rFonts w:ascii="Arial" w:hAnsi="Arial" w:cs="Arial"/>
              <w:sz w:val="18"/>
              <w:szCs w:val="20"/>
            </w:rPr>
            <w:t xml:space="preserve">: 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SAVEDATE  \@ "dd/MM/yyyy HH:mm:ss"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separate"/>
          </w:r>
          <w:r w:rsidR="000877A0">
            <w:rPr>
              <w:rFonts w:ascii="Arial" w:hAnsi="Arial" w:cs="Arial"/>
              <w:noProof/>
              <w:sz w:val="18"/>
              <w:szCs w:val="20"/>
            </w:rPr>
            <w:t>14/11/2025 11:21:00</w: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</w:tr>
    <w:tr w:rsidR="00F172C6" w:rsidRPr="00AB074D" w14:paraId="1484BDE4" w14:textId="77777777" w:rsidTr="00F172C6">
      <w:tc>
        <w:tcPr>
          <w:tcW w:w="4508" w:type="dxa"/>
        </w:tcPr>
        <w:p w14:paraId="787D31FB" w14:textId="77777777" w:rsidR="00F172C6" w:rsidRPr="00AB074D" w:rsidRDefault="007507FC" w:rsidP="007507FC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File name</w:t>
          </w:r>
          <w:r w:rsidR="00F172C6" w:rsidRPr="00AB074D">
            <w:rPr>
              <w:rFonts w:ascii="Arial" w:hAnsi="Arial" w:cs="Arial"/>
              <w:sz w:val="18"/>
              <w:szCs w:val="20"/>
            </w:rPr>
            <w:t>:</w:t>
          </w:r>
          <w:r>
            <w:rPr>
              <w:rFonts w:ascii="Arial" w:hAnsi="Arial" w:cs="Arial"/>
              <w:sz w:val="18"/>
              <w:szCs w:val="20"/>
            </w:rPr>
            <w:t xml:space="preserve"> 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FILENAME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separate"/>
          </w:r>
          <w:r w:rsidR="0086005F">
            <w:rPr>
              <w:rFonts w:ascii="Arial" w:hAnsi="Arial" w:cs="Arial"/>
              <w:noProof/>
              <w:sz w:val="18"/>
              <w:szCs w:val="20"/>
            </w:rPr>
            <w:t>Volunteer Shop Assistant 13112025</w: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75F35EB2" w14:textId="77777777" w:rsidR="00F172C6" w:rsidRPr="00AB074D" w:rsidRDefault="00F172C6" w:rsidP="0086005F">
          <w:pPr>
            <w:tabs>
              <w:tab w:val="left" w:pos="1420"/>
              <w:tab w:val="center" w:pos="2146"/>
            </w:tabs>
            <w:rPr>
              <w:rFonts w:ascii="Arial" w:hAnsi="Arial" w:cs="Arial"/>
              <w:sz w:val="18"/>
              <w:szCs w:val="20"/>
            </w:rPr>
          </w:pPr>
          <w:r w:rsidRPr="00AB074D">
            <w:rPr>
              <w:rFonts w:ascii="Arial" w:hAnsi="Arial" w:cs="Arial"/>
              <w:sz w:val="18"/>
              <w:szCs w:val="20"/>
            </w:rPr>
            <w:t xml:space="preserve">Approved by: </w:t>
          </w:r>
          <w:r w:rsidR="0086005F">
            <w:rPr>
              <w:rFonts w:ascii="Arial" w:hAnsi="Arial" w:cs="Arial"/>
              <w:sz w:val="18"/>
              <w:szCs w:val="20"/>
            </w:rPr>
            <w:t>Fry, Bel</w:t>
          </w:r>
          <w:r w:rsidR="0086005F">
            <w:rPr>
              <w:rFonts w:ascii="Arial" w:hAnsi="Arial" w:cs="Arial"/>
              <w:sz w:val="18"/>
              <w:szCs w:val="20"/>
            </w:rPr>
            <w:tab/>
          </w:r>
        </w:p>
      </w:tc>
    </w:tr>
  </w:tbl>
  <w:p w14:paraId="4375849B" w14:textId="77777777" w:rsidR="00971078" w:rsidRDefault="00971078">
    <w:pPr>
      <w:pStyle w:val="Footer"/>
      <w:jc w:val="center"/>
    </w:pPr>
  </w:p>
  <w:p w14:paraId="0E6D11AB" w14:textId="77777777" w:rsidR="00971078" w:rsidRPr="00AB074D" w:rsidRDefault="008A2277">
    <w:pPr>
      <w:pStyle w:val="Footer"/>
      <w:jc w:val="center"/>
      <w:rPr>
        <w:rFonts w:ascii="Arial" w:hAnsi="Arial" w:cs="Arial"/>
        <w:sz w:val="18"/>
        <w:szCs w:val="20"/>
      </w:rPr>
    </w:pPr>
    <w:sdt>
      <w:sdtPr>
        <w:rPr>
          <w:rFonts w:ascii="Arial" w:hAnsi="Arial" w:cs="Arial"/>
          <w:sz w:val="18"/>
          <w:szCs w:val="20"/>
        </w:rPr>
        <w:id w:val="-145563073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971078" w:rsidRPr="00AB074D">
              <w:rPr>
                <w:rFonts w:ascii="Arial" w:hAnsi="Arial" w:cs="Arial"/>
                <w:sz w:val="18"/>
                <w:szCs w:val="20"/>
              </w:rPr>
              <w:t xml:space="preserve">Page </w:t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PAGE </w:instrText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separate"/>
            </w:r>
            <w:r w:rsidR="001B2328"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1</w:t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  <w:r w:rsidR="00971078" w:rsidRPr="00AB074D">
              <w:rPr>
                <w:rFonts w:ascii="Arial" w:hAnsi="Arial" w:cs="Arial"/>
                <w:sz w:val="18"/>
                <w:szCs w:val="20"/>
              </w:rPr>
              <w:t xml:space="preserve"> of </w:t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begin"/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instrText xml:space="preserve"> NUMPAGES  </w:instrText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separate"/>
            </w:r>
            <w:r w:rsidR="001B2328">
              <w:rPr>
                <w:rFonts w:ascii="Arial" w:hAnsi="Arial" w:cs="Arial"/>
                <w:b/>
                <w:bCs/>
                <w:noProof/>
                <w:sz w:val="18"/>
                <w:szCs w:val="20"/>
              </w:rPr>
              <w:t>1</w:t>
            </w:r>
            <w:r w:rsidR="00971078" w:rsidRPr="00AB074D">
              <w:rPr>
                <w:rFonts w:ascii="Arial" w:hAnsi="Arial" w:cs="Arial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094B7B0E" w14:textId="77777777" w:rsidR="00971078" w:rsidRPr="00971078" w:rsidRDefault="00971078" w:rsidP="00971078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DD329" w14:textId="77777777" w:rsidR="008A2277" w:rsidRDefault="008A2277" w:rsidP="00562CDE">
      <w:pPr>
        <w:spacing w:after="0" w:line="240" w:lineRule="auto"/>
      </w:pPr>
      <w:r>
        <w:separator/>
      </w:r>
    </w:p>
  </w:footnote>
  <w:footnote w:type="continuationSeparator" w:id="0">
    <w:p w14:paraId="08B7823A" w14:textId="77777777" w:rsidR="008A2277" w:rsidRDefault="008A2277" w:rsidP="00562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0B17" w14:textId="77777777" w:rsidR="00042A92" w:rsidRDefault="00042A92">
    <w:pPr>
      <w:pStyle w:val="Header"/>
    </w:pPr>
    <w:r>
      <w:rPr>
        <w:noProof/>
      </w:rPr>
      <w:drawing>
        <wp:inline distT="0" distB="0" distL="0" distR="0" wp14:anchorId="372A1796" wp14:editId="64D79973">
          <wp:extent cx="2105025" cy="314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enerag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006974E"/>
    <w:lvl w:ilvl="0">
      <w:numFmt w:val="decimal"/>
      <w:lvlText w:val="*"/>
      <w:lvlJc w:val="left"/>
    </w:lvl>
  </w:abstractNum>
  <w:abstractNum w:abstractNumId="1" w15:restartNumberingAfterBreak="0">
    <w:nsid w:val="01B23512"/>
    <w:multiLevelType w:val="hybridMultilevel"/>
    <w:tmpl w:val="74C29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E19E6"/>
    <w:multiLevelType w:val="hybridMultilevel"/>
    <w:tmpl w:val="8F183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6C9F"/>
    <w:multiLevelType w:val="hybridMultilevel"/>
    <w:tmpl w:val="BD7E0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953DE"/>
    <w:multiLevelType w:val="hybridMultilevel"/>
    <w:tmpl w:val="58089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C1F23"/>
    <w:multiLevelType w:val="hybridMultilevel"/>
    <w:tmpl w:val="84506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E2FFB"/>
    <w:multiLevelType w:val="hybridMultilevel"/>
    <w:tmpl w:val="D39E0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D0041"/>
    <w:multiLevelType w:val="hybridMultilevel"/>
    <w:tmpl w:val="C8EC99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FD4A0E"/>
    <w:multiLevelType w:val="hybridMultilevel"/>
    <w:tmpl w:val="79563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021AB7"/>
    <w:multiLevelType w:val="hybridMultilevel"/>
    <w:tmpl w:val="07BAE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40CF7"/>
    <w:multiLevelType w:val="multilevel"/>
    <w:tmpl w:val="1C3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97BAC"/>
    <w:multiLevelType w:val="hybridMultilevel"/>
    <w:tmpl w:val="73564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F3A13"/>
    <w:multiLevelType w:val="hybridMultilevel"/>
    <w:tmpl w:val="3E34A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85934"/>
    <w:multiLevelType w:val="hybridMultilevel"/>
    <w:tmpl w:val="B322C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C5CEF"/>
    <w:multiLevelType w:val="hybridMultilevel"/>
    <w:tmpl w:val="D3FA9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30CB7"/>
    <w:multiLevelType w:val="hybridMultilevel"/>
    <w:tmpl w:val="FBE8A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516DD"/>
    <w:multiLevelType w:val="hybridMultilevel"/>
    <w:tmpl w:val="B6B613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9F4"/>
    <w:multiLevelType w:val="hybridMultilevel"/>
    <w:tmpl w:val="7C148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649A1"/>
    <w:multiLevelType w:val="hybridMultilevel"/>
    <w:tmpl w:val="DC9C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C538A"/>
    <w:multiLevelType w:val="hybridMultilevel"/>
    <w:tmpl w:val="2A206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E73576"/>
    <w:multiLevelType w:val="hybridMultilevel"/>
    <w:tmpl w:val="55448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A058F"/>
    <w:multiLevelType w:val="hybridMultilevel"/>
    <w:tmpl w:val="DB12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91E09"/>
    <w:multiLevelType w:val="multilevel"/>
    <w:tmpl w:val="0EF4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1F3F2A"/>
    <w:multiLevelType w:val="hybridMultilevel"/>
    <w:tmpl w:val="DF928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346F48"/>
    <w:multiLevelType w:val="hybridMultilevel"/>
    <w:tmpl w:val="B9323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441016">
    <w:abstractNumId w:val="22"/>
  </w:num>
  <w:num w:numId="2" w16cid:durableId="1780444817">
    <w:abstractNumId w:val="14"/>
  </w:num>
  <w:num w:numId="3" w16cid:durableId="163305179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801843321">
    <w:abstractNumId w:val="5"/>
  </w:num>
  <w:num w:numId="5" w16cid:durableId="1645428973">
    <w:abstractNumId w:val="12"/>
  </w:num>
  <w:num w:numId="6" w16cid:durableId="1655600627">
    <w:abstractNumId w:val="10"/>
  </w:num>
  <w:num w:numId="7" w16cid:durableId="1517420687">
    <w:abstractNumId w:val="13"/>
  </w:num>
  <w:num w:numId="8" w16cid:durableId="1031104799">
    <w:abstractNumId w:val="2"/>
  </w:num>
  <w:num w:numId="9" w16cid:durableId="806976235">
    <w:abstractNumId w:val="15"/>
  </w:num>
  <w:num w:numId="10" w16cid:durableId="1154025927">
    <w:abstractNumId w:val="23"/>
  </w:num>
  <w:num w:numId="11" w16cid:durableId="1034773289">
    <w:abstractNumId w:val="11"/>
  </w:num>
  <w:num w:numId="12" w16cid:durableId="1333532611">
    <w:abstractNumId w:val="24"/>
  </w:num>
  <w:num w:numId="13" w16cid:durableId="1151403648">
    <w:abstractNumId w:val="18"/>
  </w:num>
  <w:num w:numId="14" w16cid:durableId="1892841922">
    <w:abstractNumId w:val="17"/>
  </w:num>
  <w:num w:numId="15" w16cid:durableId="531267563">
    <w:abstractNumId w:val="19"/>
  </w:num>
  <w:num w:numId="16" w16cid:durableId="1955095748">
    <w:abstractNumId w:val="9"/>
  </w:num>
  <w:num w:numId="17" w16cid:durableId="2055619356">
    <w:abstractNumId w:val="8"/>
  </w:num>
  <w:num w:numId="18" w16cid:durableId="398938246">
    <w:abstractNumId w:val="7"/>
  </w:num>
  <w:num w:numId="19" w16cid:durableId="1671910188">
    <w:abstractNumId w:val="16"/>
  </w:num>
  <w:num w:numId="20" w16cid:durableId="291519374">
    <w:abstractNumId w:val="21"/>
  </w:num>
  <w:num w:numId="21" w16cid:durableId="1796678955">
    <w:abstractNumId w:val="4"/>
  </w:num>
  <w:num w:numId="22" w16cid:durableId="256451671">
    <w:abstractNumId w:val="20"/>
  </w:num>
  <w:num w:numId="23" w16cid:durableId="1065109177">
    <w:abstractNumId w:val="3"/>
  </w:num>
  <w:num w:numId="24" w16cid:durableId="1631207615">
    <w:abstractNumId w:val="6"/>
  </w:num>
  <w:num w:numId="25" w16cid:durableId="83966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0E"/>
    <w:rsid w:val="000257EA"/>
    <w:rsid w:val="00036B6A"/>
    <w:rsid w:val="00042A92"/>
    <w:rsid w:val="00055BAA"/>
    <w:rsid w:val="0007688B"/>
    <w:rsid w:val="000772CD"/>
    <w:rsid w:val="000877A0"/>
    <w:rsid w:val="000A435A"/>
    <w:rsid w:val="000B413E"/>
    <w:rsid w:val="000C14E9"/>
    <w:rsid w:val="000D1EC8"/>
    <w:rsid w:val="00140C47"/>
    <w:rsid w:val="0017741C"/>
    <w:rsid w:val="001B2328"/>
    <w:rsid w:val="001B626F"/>
    <w:rsid w:val="001B660A"/>
    <w:rsid w:val="001D4924"/>
    <w:rsid w:val="001D64DB"/>
    <w:rsid w:val="001E2F60"/>
    <w:rsid w:val="00235776"/>
    <w:rsid w:val="00253E54"/>
    <w:rsid w:val="00266A9F"/>
    <w:rsid w:val="002A7081"/>
    <w:rsid w:val="002C4097"/>
    <w:rsid w:val="00306828"/>
    <w:rsid w:val="00311D4B"/>
    <w:rsid w:val="003353F5"/>
    <w:rsid w:val="00364463"/>
    <w:rsid w:val="003673C4"/>
    <w:rsid w:val="00372283"/>
    <w:rsid w:val="003929C1"/>
    <w:rsid w:val="00393F74"/>
    <w:rsid w:val="003A2217"/>
    <w:rsid w:val="003A78C2"/>
    <w:rsid w:val="003B2CA4"/>
    <w:rsid w:val="003E7EAB"/>
    <w:rsid w:val="0040335D"/>
    <w:rsid w:val="00405242"/>
    <w:rsid w:val="00421581"/>
    <w:rsid w:val="004257B2"/>
    <w:rsid w:val="0043112E"/>
    <w:rsid w:val="00446F40"/>
    <w:rsid w:val="00456334"/>
    <w:rsid w:val="00472305"/>
    <w:rsid w:val="00481206"/>
    <w:rsid w:val="00484AF7"/>
    <w:rsid w:val="004A235A"/>
    <w:rsid w:val="004A5C56"/>
    <w:rsid w:val="004B2BE7"/>
    <w:rsid w:val="004D2719"/>
    <w:rsid w:val="004F58D8"/>
    <w:rsid w:val="0050579C"/>
    <w:rsid w:val="00506C31"/>
    <w:rsid w:val="00515D47"/>
    <w:rsid w:val="00551465"/>
    <w:rsid w:val="00562CDE"/>
    <w:rsid w:val="00565043"/>
    <w:rsid w:val="005846C6"/>
    <w:rsid w:val="005A64F4"/>
    <w:rsid w:val="005A7B2E"/>
    <w:rsid w:val="005B072E"/>
    <w:rsid w:val="005F28F8"/>
    <w:rsid w:val="00603498"/>
    <w:rsid w:val="00616336"/>
    <w:rsid w:val="00617643"/>
    <w:rsid w:val="006225B7"/>
    <w:rsid w:val="00627EC0"/>
    <w:rsid w:val="00635512"/>
    <w:rsid w:val="00636AAA"/>
    <w:rsid w:val="0063746A"/>
    <w:rsid w:val="0063792B"/>
    <w:rsid w:val="0064019A"/>
    <w:rsid w:val="00656814"/>
    <w:rsid w:val="006958AB"/>
    <w:rsid w:val="006B1B9C"/>
    <w:rsid w:val="006C2B2A"/>
    <w:rsid w:val="006C6128"/>
    <w:rsid w:val="006C6A98"/>
    <w:rsid w:val="006D1081"/>
    <w:rsid w:val="006D35D9"/>
    <w:rsid w:val="006F5B62"/>
    <w:rsid w:val="0072204A"/>
    <w:rsid w:val="00731133"/>
    <w:rsid w:val="007507FC"/>
    <w:rsid w:val="007567B9"/>
    <w:rsid w:val="007846E7"/>
    <w:rsid w:val="00793985"/>
    <w:rsid w:val="007A50AA"/>
    <w:rsid w:val="007B5B51"/>
    <w:rsid w:val="007C0180"/>
    <w:rsid w:val="007C22CE"/>
    <w:rsid w:val="007C76F7"/>
    <w:rsid w:val="00803459"/>
    <w:rsid w:val="00821233"/>
    <w:rsid w:val="00822494"/>
    <w:rsid w:val="00844274"/>
    <w:rsid w:val="0085191B"/>
    <w:rsid w:val="0086005F"/>
    <w:rsid w:val="008630C4"/>
    <w:rsid w:val="008836D6"/>
    <w:rsid w:val="00883956"/>
    <w:rsid w:val="008A2277"/>
    <w:rsid w:val="008B477A"/>
    <w:rsid w:val="008E43A9"/>
    <w:rsid w:val="008E7E6D"/>
    <w:rsid w:val="00905F6E"/>
    <w:rsid w:val="0094187E"/>
    <w:rsid w:val="00967016"/>
    <w:rsid w:val="00971078"/>
    <w:rsid w:val="009909ED"/>
    <w:rsid w:val="009A4848"/>
    <w:rsid w:val="009A693D"/>
    <w:rsid w:val="009A7376"/>
    <w:rsid w:val="009C6F98"/>
    <w:rsid w:val="009C7F94"/>
    <w:rsid w:val="009E6BE1"/>
    <w:rsid w:val="00A05962"/>
    <w:rsid w:val="00A45985"/>
    <w:rsid w:val="00A635F9"/>
    <w:rsid w:val="00A704F8"/>
    <w:rsid w:val="00A9617F"/>
    <w:rsid w:val="00AB074D"/>
    <w:rsid w:val="00AE3C31"/>
    <w:rsid w:val="00B22266"/>
    <w:rsid w:val="00B46D48"/>
    <w:rsid w:val="00B62C67"/>
    <w:rsid w:val="00B634FD"/>
    <w:rsid w:val="00B73D89"/>
    <w:rsid w:val="00B762DC"/>
    <w:rsid w:val="00B9576F"/>
    <w:rsid w:val="00BB07E6"/>
    <w:rsid w:val="00BF3A06"/>
    <w:rsid w:val="00BF5509"/>
    <w:rsid w:val="00C106C9"/>
    <w:rsid w:val="00C13438"/>
    <w:rsid w:val="00C15683"/>
    <w:rsid w:val="00C2306E"/>
    <w:rsid w:val="00C23369"/>
    <w:rsid w:val="00C2504D"/>
    <w:rsid w:val="00C251D5"/>
    <w:rsid w:val="00C43D07"/>
    <w:rsid w:val="00C67454"/>
    <w:rsid w:val="00C72408"/>
    <w:rsid w:val="00C76CCB"/>
    <w:rsid w:val="00C86F94"/>
    <w:rsid w:val="00C93E19"/>
    <w:rsid w:val="00C94695"/>
    <w:rsid w:val="00CA110E"/>
    <w:rsid w:val="00CF4DBB"/>
    <w:rsid w:val="00D064E5"/>
    <w:rsid w:val="00D126CB"/>
    <w:rsid w:val="00D17D56"/>
    <w:rsid w:val="00D20D5B"/>
    <w:rsid w:val="00D22B9F"/>
    <w:rsid w:val="00D24448"/>
    <w:rsid w:val="00D31300"/>
    <w:rsid w:val="00D61FDA"/>
    <w:rsid w:val="00DF5C35"/>
    <w:rsid w:val="00E07753"/>
    <w:rsid w:val="00E11B49"/>
    <w:rsid w:val="00E122A9"/>
    <w:rsid w:val="00E2043D"/>
    <w:rsid w:val="00E25599"/>
    <w:rsid w:val="00E447E3"/>
    <w:rsid w:val="00E54114"/>
    <w:rsid w:val="00E7639E"/>
    <w:rsid w:val="00E827E2"/>
    <w:rsid w:val="00E90B4E"/>
    <w:rsid w:val="00E95FD6"/>
    <w:rsid w:val="00EA19D8"/>
    <w:rsid w:val="00EA4C38"/>
    <w:rsid w:val="00EB2D36"/>
    <w:rsid w:val="00EC2462"/>
    <w:rsid w:val="00EC7EB1"/>
    <w:rsid w:val="00F05FD0"/>
    <w:rsid w:val="00F172C6"/>
    <w:rsid w:val="00F36FE1"/>
    <w:rsid w:val="00F42072"/>
    <w:rsid w:val="00F65CA5"/>
    <w:rsid w:val="00F66F6B"/>
    <w:rsid w:val="00F745D1"/>
    <w:rsid w:val="00F8230F"/>
    <w:rsid w:val="00FB1637"/>
    <w:rsid w:val="00FD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FFE59"/>
  <w15:docId w15:val="{98698B0D-CD87-452D-BEB8-4AE80987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53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753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39"/>
    <w:rsid w:val="00B2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A64F4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46D48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en-GB"/>
    </w:rPr>
  </w:style>
  <w:style w:type="character" w:customStyle="1" w:styleId="Style2">
    <w:name w:val="Style2"/>
    <w:basedOn w:val="DefaultParagraphFont"/>
    <w:uiPriority w:val="1"/>
    <w:qFormat/>
    <w:rsid w:val="00B46D48"/>
    <w:rPr>
      <w:rFonts w:ascii="Arial" w:hAnsi="Arial"/>
      <w:color w:val="auto"/>
      <w:sz w:val="24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B46D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C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CDE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62C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CDE"/>
    <w:rPr>
      <w:rFonts w:ascii="Calibri" w:eastAsia="Times New Roman" w:hAnsi="Calibri" w:cs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71078"/>
    <w:rPr>
      <w:color w:val="808080"/>
    </w:rPr>
  </w:style>
  <w:style w:type="character" w:styleId="Strong">
    <w:name w:val="Strong"/>
    <w:basedOn w:val="DefaultParagraphFont"/>
    <w:uiPriority w:val="22"/>
    <w:qFormat/>
    <w:rsid w:val="003A78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690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7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03737">
                              <w:marLeft w:val="0"/>
                              <w:marRight w:val="0"/>
                              <w:marTop w:val="540"/>
                              <w:marBottom w:val="14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17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27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9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2.12%20HR%20Operations\1.%20Role%20Outline\Role%20Outlines\Role%20Outline%20Template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2DEA-C475-4F63-B62B-72B74936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 Outline Template V2.dotx</Template>
  <TotalTime>5</TotalTime>
  <Pages>1</Pages>
  <Words>293</Words>
  <Characters>1467</Characters>
  <Application>Microsoft Office Word</Application>
  <DocSecurity>4</DocSecurity>
  <Lines>293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Bangee, Misbah</dc:creator>
  <cp:lastModifiedBy>Amy Bilsborrow</cp:lastModifiedBy>
  <cp:revision>2</cp:revision>
  <cp:lastPrinted>2020-01-14T08:01:00Z</cp:lastPrinted>
  <dcterms:created xsi:type="dcterms:W3CDTF">2026-04-28T10:42:00Z</dcterms:created>
  <dcterms:modified xsi:type="dcterms:W3CDTF">2026-04-28T10:42:00Z</dcterms:modified>
</cp:coreProperties>
</file>